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BDA" w:rsidRPr="00FD1403" w:rsidRDefault="00FD1403" w:rsidP="00FD1403">
      <w:pPr>
        <w:pStyle w:val="NoSpacing"/>
        <w:rPr>
          <w:rFonts w:ascii="Corbel" w:hAnsi="Corbel"/>
          <w:sz w:val="32"/>
          <w:szCs w:val="32"/>
        </w:rPr>
      </w:pPr>
      <w:r w:rsidRPr="00FD1403">
        <w:rPr>
          <w:rFonts w:ascii="Corbel" w:hAnsi="Corbel"/>
          <w:sz w:val="32"/>
          <w:szCs w:val="32"/>
        </w:rPr>
        <w:t>News and Online</w:t>
      </w:r>
    </w:p>
    <w:p w:rsidR="00FD1403" w:rsidRPr="00FD1403" w:rsidRDefault="00FD1403" w:rsidP="00FD1403">
      <w:pPr>
        <w:pStyle w:val="NoSpacing"/>
        <w:rPr>
          <w:rFonts w:ascii="Corbel" w:hAnsi="Corbel"/>
          <w:b/>
          <w:sz w:val="48"/>
          <w:szCs w:val="48"/>
        </w:rPr>
      </w:pPr>
      <w:r w:rsidRPr="00FD1403">
        <w:rPr>
          <w:rFonts w:ascii="Corbel" w:hAnsi="Corbel"/>
          <w:b/>
          <w:sz w:val="48"/>
          <w:szCs w:val="48"/>
        </w:rPr>
        <w:t>Chomsky and Herman’s 5 Filters</w:t>
      </w:r>
    </w:p>
    <w:p w:rsidR="00FD1403" w:rsidRPr="00FD1403" w:rsidRDefault="00FD1403" w:rsidP="00FD1403">
      <w:pPr>
        <w:pStyle w:val="NoSpacing"/>
        <w:rPr>
          <w:rFonts w:ascii="Corbel" w:hAnsi="Corbel"/>
          <w:sz w:val="32"/>
          <w:szCs w:val="32"/>
        </w:rPr>
      </w:pPr>
      <w:r w:rsidRPr="00FD1403">
        <w:rPr>
          <w:rFonts w:ascii="Corbel" w:hAnsi="Corbel"/>
          <w:sz w:val="32"/>
          <w:szCs w:val="32"/>
        </w:rPr>
        <w:t>Watch this video from PBS Ideas Channel and makes notes on the ‘5 Filters’ below:</w:t>
      </w:r>
    </w:p>
    <w:p w:rsidR="00FD1403" w:rsidRPr="00FD1403" w:rsidRDefault="00FD1403" w:rsidP="00FD1403">
      <w:pPr>
        <w:pStyle w:val="NoSpacing"/>
        <w:rPr>
          <w:rFonts w:ascii="Corbel" w:hAnsi="Corbel"/>
          <w:sz w:val="32"/>
          <w:szCs w:val="32"/>
        </w:rPr>
      </w:pPr>
      <w:bookmarkStart w:id="0" w:name="_GoBack"/>
      <w:r>
        <w:rPr>
          <w:rFonts w:ascii="Corbel" w:hAnsi="Corbel"/>
          <w:noProof/>
          <w:sz w:val="32"/>
          <w:szCs w:val="32"/>
          <w:lang w:eastAsia="en-GB"/>
        </w:rPr>
        <w:drawing>
          <wp:inline distT="0" distB="0" distL="0" distR="0">
            <wp:extent cx="6825600" cy="8488800"/>
            <wp:effectExtent l="57150" t="38100" r="13970" b="8382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FD1403" w:rsidRPr="00FD1403" w:rsidSect="00FD14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403"/>
    <w:rsid w:val="001C5B8E"/>
    <w:rsid w:val="00D13BDA"/>
    <w:rsid w:val="00FD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140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1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4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140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1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4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91333B1-0899-476D-9AF4-229E5200624F}" type="doc">
      <dgm:prSet loTypeId="urn:microsoft.com/office/officeart/2005/8/layout/chevron2" loCatId="list" qsTypeId="urn:microsoft.com/office/officeart/2005/8/quickstyle/simple3" qsCatId="simple" csTypeId="urn:microsoft.com/office/officeart/2005/8/colors/colorful5" csCatId="colorful" phldr="1"/>
      <dgm:spPr/>
      <dgm:t>
        <a:bodyPr/>
        <a:lstStyle/>
        <a:p>
          <a:endParaRPr lang="en-GB"/>
        </a:p>
      </dgm:t>
    </dgm:pt>
    <dgm:pt modelId="{6CAC9C8E-5FCE-4F16-A707-98F920E5BC53}">
      <dgm:prSet phldrT="[Text]"/>
      <dgm:spPr/>
      <dgm:t>
        <a:bodyPr/>
        <a:lstStyle/>
        <a:p>
          <a:r>
            <a:rPr lang="en-GB"/>
            <a:t>1</a:t>
          </a:r>
        </a:p>
      </dgm:t>
    </dgm:pt>
    <dgm:pt modelId="{8384322B-07E2-4212-B53A-146318C8C57B}" type="parTrans" cxnId="{343EDAC9-001E-4CEE-8373-C6BC87A541C7}">
      <dgm:prSet/>
      <dgm:spPr/>
      <dgm:t>
        <a:bodyPr/>
        <a:lstStyle/>
        <a:p>
          <a:endParaRPr lang="en-GB"/>
        </a:p>
      </dgm:t>
    </dgm:pt>
    <dgm:pt modelId="{419D3620-CFC0-462A-9201-4C865967CA75}" type="sibTrans" cxnId="{343EDAC9-001E-4CEE-8373-C6BC87A541C7}">
      <dgm:prSet/>
      <dgm:spPr/>
      <dgm:t>
        <a:bodyPr/>
        <a:lstStyle/>
        <a:p>
          <a:endParaRPr lang="en-GB"/>
        </a:p>
      </dgm:t>
    </dgm:pt>
    <dgm:pt modelId="{038DA181-1DCA-4A06-9C60-5A94554C4E61}">
      <dgm:prSet phldrT="[Text]" custT="1"/>
      <dgm:spPr/>
      <dgm:t>
        <a:bodyPr anchor="t" anchorCtr="0"/>
        <a:lstStyle/>
        <a:p>
          <a:r>
            <a:rPr lang="en-GB" sz="1800">
              <a:latin typeface="Corbel" panose="020B0503020204020204" pitchFamily="34" charset="0"/>
            </a:rPr>
            <a:t>Size of organisation</a:t>
          </a:r>
        </a:p>
      </dgm:t>
    </dgm:pt>
    <dgm:pt modelId="{AB6A1E6A-5F37-4406-B717-8478D82427A8}" type="parTrans" cxnId="{EEBD6DDD-BDB8-4A6D-A6E0-00830698CD96}">
      <dgm:prSet/>
      <dgm:spPr/>
      <dgm:t>
        <a:bodyPr/>
        <a:lstStyle/>
        <a:p>
          <a:endParaRPr lang="en-GB"/>
        </a:p>
      </dgm:t>
    </dgm:pt>
    <dgm:pt modelId="{2F2EA9FC-1835-406F-BB91-2B3AA79724C0}" type="sibTrans" cxnId="{EEBD6DDD-BDB8-4A6D-A6E0-00830698CD96}">
      <dgm:prSet/>
      <dgm:spPr/>
      <dgm:t>
        <a:bodyPr/>
        <a:lstStyle/>
        <a:p>
          <a:endParaRPr lang="en-GB"/>
        </a:p>
      </dgm:t>
    </dgm:pt>
    <dgm:pt modelId="{812F5E7A-9FA7-45C0-9070-EAC6269B8A33}">
      <dgm:prSet phldrT="[Text]"/>
      <dgm:spPr/>
      <dgm:t>
        <a:bodyPr/>
        <a:lstStyle/>
        <a:p>
          <a:r>
            <a:rPr lang="en-GB"/>
            <a:t>2</a:t>
          </a:r>
        </a:p>
      </dgm:t>
    </dgm:pt>
    <dgm:pt modelId="{7F967FF4-5E0C-423B-9A32-FD27110873A3}" type="parTrans" cxnId="{3D8FDB28-FC7F-4022-95BB-5C8146443165}">
      <dgm:prSet/>
      <dgm:spPr/>
      <dgm:t>
        <a:bodyPr/>
        <a:lstStyle/>
        <a:p>
          <a:endParaRPr lang="en-GB"/>
        </a:p>
      </dgm:t>
    </dgm:pt>
    <dgm:pt modelId="{6D82EB74-B6F5-4D20-9AC0-AB2026484FEF}" type="sibTrans" cxnId="{3D8FDB28-FC7F-4022-95BB-5C8146443165}">
      <dgm:prSet/>
      <dgm:spPr/>
      <dgm:t>
        <a:bodyPr/>
        <a:lstStyle/>
        <a:p>
          <a:endParaRPr lang="en-GB"/>
        </a:p>
      </dgm:t>
    </dgm:pt>
    <dgm:pt modelId="{A340A474-7E23-4537-BB7D-D4C9943B3184}">
      <dgm:prSet phldrT="[Text]" custT="1"/>
      <dgm:spPr/>
      <dgm:t>
        <a:bodyPr anchor="t" anchorCtr="0"/>
        <a:lstStyle/>
        <a:p>
          <a:r>
            <a:rPr lang="en-GB" sz="1800">
              <a:latin typeface="Corbel" panose="020B0503020204020204" pitchFamily="34" charset="0"/>
            </a:rPr>
            <a:t>The advertising licence to do business</a:t>
          </a:r>
        </a:p>
      </dgm:t>
    </dgm:pt>
    <dgm:pt modelId="{A408A9D9-6DAD-4E1F-A52D-7405A9DA2D9E}" type="parTrans" cxnId="{78040891-E118-4428-BAA9-B5C7CA3057A8}">
      <dgm:prSet/>
      <dgm:spPr/>
      <dgm:t>
        <a:bodyPr/>
        <a:lstStyle/>
        <a:p>
          <a:endParaRPr lang="en-GB"/>
        </a:p>
      </dgm:t>
    </dgm:pt>
    <dgm:pt modelId="{09730CF8-C555-4BBB-B97B-468BD658F77F}" type="sibTrans" cxnId="{78040891-E118-4428-BAA9-B5C7CA3057A8}">
      <dgm:prSet/>
      <dgm:spPr/>
      <dgm:t>
        <a:bodyPr/>
        <a:lstStyle/>
        <a:p>
          <a:endParaRPr lang="en-GB"/>
        </a:p>
      </dgm:t>
    </dgm:pt>
    <dgm:pt modelId="{1617161E-7232-432A-A18F-053FBCEEADC4}">
      <dgm:prSet phldrT="[Text]"/>
      <dgm:spPr/>
      <dgm:t>
        <a:bodyPr/>
        <a:lstStyle/>
        <a:p>
          <a:r>
            <a:rPr lang="en-GB"/>
            <a:t>3</a:t>
          </a:r>
        </a:p>
      </dgm:t>
    </dgm:pt>
    <dgm:pt modelId="{663916E7-2F1E-486C-AC81-C5EE967F08F2}" type="parTrans" cxnId="{3C54AA29-D0AA-43BC-B3D8-A4E499060310}">
      <dgm:prSet/>
      <dgm:spPr/>
      <dgm:t>
        <a:bodyPr/>
        <a:lstStyle/>
        <a:p>
          <a:endParaRPr lang="en-GB"/>
        </a:p>
      </dgm:t>
    </dgm:pt>
    <dgm:pt modelId="{D3C100D3-6107-4431-BE5B-F10B5FD164F0}" type="sibTrans" cxnId="{3C54AA29-D0AA-43BC-B3D8-A4E499060310}">
      <dgm:prSet/>
      <dgm:spPr/>
      <dgm:t>
        <a:bodyPr/>
        <a:lstStyle/>
        <a:p>
          <a:endParaRPr lang="en-GB"/>
        </a:p>
      </dgm:t>
    </dgm:pt>
    <dgm:pt modelId="{5A4965B7-5C22-4278-B9C8-3A3B6D20302B}">
      <dgm:prSet phldrT="[Text]" custT="1"/>
      <dgm:spPr/>
      <dgm:t>
        <a:bodyPr anchor="t" anchorCtr="0"/>
        <a:lstStyle/>
        <a:p>
          <a:r>
            <a:rPr lang="en-GB" sz="1800">
              <a:latin typeface="Corbel" panose="020B0503020204020204" pitchFamily="34" charset="0"/>
            </a:rPr>
            <a:t>Sourcing mass media news</a:t>
          </a:r>
        </a:p>
      </dgm:t>
    </dgm:pt>
    <dgm:pt modelId="{0522CCCF-0C88-48D2-BDF4-D08C06DBB7A8}" type="parTrans" cxnId="{B783C860-631C-445D-8B77-62734B9C03F0}">
      <dgm:prSet/>
      <dgm:spPr/>
      <dgm:t>
        <a:bodyPr/>
        <a:lstStyle/>
        <a:p>
          <a:endParaRPr lang="en-GB"/>
        </a:p>
      </dgm:t>
    </dgm:pt>
    <dgm:pt modelId="{1E6CB98B-F130-47A7-84C4-12439C275F2D}" type="sibTrans" cxnId="{B783C860-631C-445D-8B77-62734B9C03F0}">
      <dgm:prSet/>
      <dgm:spPr/>
      <dgm:t>
        <a:bodyPr/>
        <a:lstStyle/>
        <a:p>
          <a:endParaRPr lang="en-GB"/>
        </a:p>
      </dgm:t>
    </dgm:pt>
    <dgm:pt modelId="{049BE1B3-31FF-4D89-997C-571EFCCEB6AD}">
      <dgm:prSet/>
      <dgm:spPr/>
      <dgm:t>
        <a:bodyPr/>
        <a:lstStyle/>
        <a:p>
          <a:r>
            <a:rPr lang="en-GB"/>
            <a:t>4</a:t>
          </a:r>
        </a:p>
      </dgm:t>
    </dgm:pt>
    <dgm:pt modelId="{720865D7-4D0E-4C6A-B34F-73BB99E89ED1}" type="parTrans" cxnId="{D39837E8-A3DB-48BA-A6DC-A4D116C733F4}">
      <dgm:prSet/>
      <dgm:spPr/>
      <dgm:t>
        <a:bodyPr/>
        <a:lstStyle/>
        <a:p>
          <a:endParaRPr lang="en-GB"/>
        </a:p>
      </dgm:t>
    </dgm:pt>
    <dgm:pt modelId="{B2100032-E4D7-410E-AD00-72872454720B}" type="sibTrans" cxnId="{D39837E8-A3DB-48BA-A6DC-A4D116C733F4}">
      <dgm:prSet/>
      <dgm:spPr/>
      <dgm:t>
        <a:bodyPr/>
        <a:lstStyle/>
        <a:p>
          <a:endParaRPr lang="en-GB"/>
        </a:p>
      </dgm:t>
    </dgm:pt>
    <dgm:pt modelId="{4D5B9B05-A9E4-4A0F-B74B-D5CEDE56048E}">
      <dgm:prSet/>
      <dgm:spPr/>
      <dgm:t>
        <a:bodyPr/>
        <a:lstStyle/>
        <a:p>
          <a:r>
            <a:rPr lang="en-GB"/>
            <a:t>5</a:t>
          </a:r>
        </a:p>
      </dgm:t>
    </dgm:pt>
    <dgm:pt modelId="{E438A4E7-FC73-41DB-AE38-9C317C5504D7}" type="parTrans" cxnId="{5C37FE92-D1F3-49F2-BD8A-DFAEDC18BC27}">
      <dgm:prSet/>
      <dgm:spPr/>
      <dgm:t>
        <a:bodyPr/>
        <a:lstStyle/>
        <a:p>
          <a:endParaRPr lang="en-GB"/>
        </a:p>
      </dgm:t>
    </dgm:pt>
    <dgm:pt modelId="{76719EF1-1BC5-44C0-BB67-E9E4AAA3C2FF}" type="sibTrans" cxnId="{5C37FE92-D1F3-49F2-BD8A-DFAEDC18BC27}">
      <dgm:prSet/>
      <dgm:spPr/>
      <dgm:t>
        <a:bodyPr/>
        <a:lstStyle/>
        <a:p>
          <a:endParaRPr lang="en-GB"/>
        </a:p>
      </dgm:t>
    </dgm:pt>
    <dgm:pt modelId="{6551ABCA-37F7-4852-87EA-4BE36F38C9DE}">
      <dgm:prSet custT="1"/>
      <dgm:spPr/>
      <dgm:t>
        <a:bodyPr anchor="t" anchorCtr="0"/>
        <a:lstStyle/>
        <a:p>
          <a:r>
            <a:rPr lang="en-GB" sz="1800">
              <a:latin typeface="Corbel" panose="020B0503020204020204" pitchFamily="34" charset="0"/>
            </a:rPr>
            <a:t>FLAK</a:t>
          </a:r>
        </a:p>
      </dgm:t>
    </dgm:pt>
    <dgm:pt modelId="{3EA92A46-8930-4714-B6ED-81EB1F61237D}" type="parTrans" cxnId="{7B6BB7B3-5677-4E11-BF6A-BF745C482B1C}">
      <dgm:prSet/>
      <dgm:spPr/>
    </dgm:pt>
    <dgm:pt modelId="{D6FE1263-103C-4885-9F88-7D3FA52CBE56}" type="sibTrans" cxnId="{7B6BB7B3-5677-4E11-BF6A-BF745C482B1C}">
      <dgm:prSet/>
      <dgm:spPr/>
    </dgm:pt>
    <dgm:pt modelId="{E894BD28-9868-4A4B-A008-05F9CBD2CBDA}">
      <dgm:prSet custT="1"/>
      <dgm:spPr/>
      <dgm:t>
        <a:bodyPr anchor="t" anchorCtr="0"/>
        <a:lstStyle/>
        <a:p>
          <a:r>
            <a:rPr lang="en-GB" sz="1800">
              <a:latin typeface="Corbel" panose="020B0503020204020204" pitchFamily="34" charset="0"/>
            </a:rPr>
            <a:t>Fear of the other</a:t>
          </a:r>
        </a:p>
      </dgm:t>
    </dgm:pt>
    <dgm:pt modelId="{DEEF202F-94E3-4CCC-8683-B3695D6DE8D6}" type="parTrans" cxnId="{433BB303-AC20-4AE0-826D-1E76C648A2E2}">
      <dgm:prSet/>
      <dgm:spPr/>
    </dgm:pt>
    <dgm:pt modelId="{D1CD1E82-1B1B-423A-8D0F-2DE655A7AEE3}" type="sibTrans" cxnId="{433BB303-AC20-4AE0-826D-1E76C648A2E2}">
      <dgm:prSet/>
      <dgm:spPr/>
    </dgm:pt>
    <dgm:pt modelId="{A5F95988-4380-4D39-B6F7-5469309751CA}" type="pres">
      <dgm:prSet presAssocID="{F91333B1-0899-476D-9AF4-229E5200624F}" presName="linearFlow" presStyleCnt="0">
        <dgm:presLayoutVars>
          <dgm:dir/>
          <dgm:animLvl val="lvl"/>
          <dgm:resizeHandles val="exact"/>
        </dgm:presLayoutVars>
      </dgm:prSet>
      <dgm:spPr/>
    </dgm:pt>
    <dgm:pt modelId="{8DEBED0A-6A87-4154-A578-FCBC865362A3}" type="pres">
      <dgm:prSet presAssocID="{6CAC9C8E-5FCE-4F16-A707-98F920E5BC53}" presName="composite" presStyleCnt="0"/>
      <dgm:spPr/>
    </dgm:pt>
    <dgm:pt modelId="{B1BCA6D8-D784-47F5-AC4C-E5A0B1FFFBDE}" type="pres">
      <dgm:prSet presAssocID="{6CAC9C8E-5FCE-4F16-A707-98F920E5BC53}" presName="parentText" presStyleLbl="alignNode1" presStyleIdx="0" presStyleCnt="5">
        <dgm:presLayoutVars>
          <dgm:chMax val="1"/>
          <dgm:bulletEnabled val="1"/>
        </dgm:presLayoutVars>
      </dgm:prSet>
      <dgm:spPr/>
    </dgm:pt>
    <dgm:pt modelId="{8526DE79-4674-48EC-960E-B0EC64208EDC}" type="pres">
      <dgm:prSet presAssocID="{6CAC9C8E-5FCE-4F16-A707-98F920E5BC53}" presName="descendantText" presStyleLbl="alignAcc1" presStyleIdx="0" presStyleCnt="5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58808260-B252-41FB-AA1D-2C66BCF7D1B3}" type="pres">
      <dgm:prSet presAssocID="{419D3620-CFC0-462A-9201-4C865967CA75}" presName="sp" presStyleCnt="0"/>
      <dgm:spPr/>
    </dgm:pt>
    <dgm:pt modelId="{A024765C-DF45-4C72-A713-266CE510DB04}" type="pres">
      <dgm:prSet presAssocID="{812F5E7A-9FA7-45C0-9070-EAC6269B8A33}" presName="composite" presStyleCnt="0"/>
      <dgm:spPr/>
    </dgm:pt>
    <dgm:pt modelId="{DDD90399-E844-4035-BFE5-DDA90C3987CA}" type="pres">
      <dgm:prSet presAssocID="{812F5E7A-9FA7-45C0-9070-EAC6269B8A33}" presName="parentText" presStyleLbl="alignNode1" presStyleIdx="1" presStyleCnt="5">
        <dgm:presLayoutVars>
          <dgm:chMax val="1"/>
          <dgm:bulletEnabled val="1"/>
        </dgm:presLayoutVars>
      </dgm:prSet>
      <dgm:spPr/>
    </dgm:pt>
    <dgm:pt modelId="{E329D341-FA44-4DC1-85A3-3357077EF17F}" type="pres">
      <dgm:prSet presAssocID="{812F5E7A-9FA7-45C0-9070-EAC6269B8A33}" presName="descendantText" presStyleLbl="alignAcc1" presStyleIdx="1" presStyleCnt="5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3350A659-013E-48B3-AEFB-8EAE0770128F}" type="pres">
      <dgm:prSet presAssocID="{6D82EB74-B6F5-4D20-9AC0-AB2026484FEF}" presName="sp" presStyleCnt="0"/>
      <dgm:spPr/>
    </dgm:pt>
    <dgm:pt modelId="{4BD9BBAB-AD33-4454-B7FA-2C55BD1F34A2}" type="pres">
      <dgm:prSet presAssocID="{1617161E-7232-432A-A18F-053FBCEEADC4}" presName="composite" presStyleCnt="0"/>
      <dgm:spPr/>
    </dgm:pt>
    <dgm:pt modelId="{0F54C556-C88F-4D84-8794-AC023474EBDB}" type="pres">
      <dgm:prSet presAssocID="{1617161E-7232-432A-A18F-053FBCEEADC4}" presName="parentText" presStyleLbl="alignNode1" presStyleIdx="2" presStyleCnt="5">
        <dgm:presLayoutVars>
          <dgm:chMax val="1"/>
          <dgm:bulletEnabled val="1"/>
        </dgm:presLayoutVars>
      </dgm:prSet>
      <dgm:spPr/>
    </dgm:pt>
    <dgm:pt modelId="{A6DC82FF-248A-4822-BEBD-DBAC968A4477}" type="pres">
      <dgm:prSet presAssocID="{1617161E-7232-432A-A18F-053FBCEEADC4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9571D7C7-D1DD-40DE-A43D-004B66477F97}" type="pres">
      <dgm:prSet presAssocID="{D3C100D3-6107-4431-BE5B-F10B5FD164F0}" presName="sp" presStyleCnt="0"/>
      <dgm:spPr/>
    </dgm:pt>
    <dgm:pt modelId="{42D461A2-9AEF-4D5D-8E79-B3BBC9B21B31}" type="pres">
      <dgm:prSet presAssocID="{049BE1B3-31FF-4D89-997C-571EFCCEB6AD}" presName="composite" presStyleCnt="0"/>
      <dgm:spPr/>
    </dgm:pt>
    <dgm:pt modelId="{EC9EF4C5-E302-40AF-8509-9D696053DC43}" type="pres">
      <dgm:prSet presAssocID="{049BE1B3-31FF-4D89-997C-571EFCCEB6AD}" presName="parentText" presStyleLbl="alignNode1" presStyleIdx="3" presStyleCnt="5">
        <dgm:presLayoutVars>
          <dgm:chMax val="1"/>
          <dgm:bulletEnabled val="1"/>
        </dgm:presLayoutVars>
      </dgm:prSet>
      <dgm:spPr/>
    </dgm:pt>
    <dgm:pt modelId="{D4243FD9-5FD6-4841-9D62-2EC802F27F5B}" type="pres">
      <dgm:prSet presAssocID="{049BE1B3-31FF-4D89-997C-571EFCCEB6AD}" presName="descendantText" presStyleLbl="alignAcc1" presStyleIdx="3" presStyleCnt="5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7464E612-D7F4-4A68-9C23-F2118CE6D759}" type="pres">
      <dgm:prSet presAssocID="{B2100032-E4D7-410E-AD00-72872454720B}" presName="sp" presStyleCnt="0"/>
      <dgm:spPr/>
    </dgm:pt>
    <dgm:pt modelId="{521DBCC1-0FF2-43CA-B77D-22B53C611B46}" type="pres">
      <dgm:prSet presAssocID="{4D5B9B05-A9E4-4A0F-B74B-D5CEDE56048E}" presName="composite" presStyleCnt="0"/>
      <dgm:spPr/>
    </dgm:pt>
    <dgm:pt modelId="{1BBA55E8-F803-4076-9018-BC0A58A9CF7D}" type="pres">
      <dgm:prSet presAssocID="{4D5B9B05-A9E4-4A0F-B74B-D5CEDE56048E}" presName="parentText" presStyleLbl="alignNode1" presStyleIdx="4" presStyleCnt="5">
        <dgm:presLayoutVars>
          <dgm:chMax val="1"/>
          <dgm:bulletEnabled val="1"/>
        </dgm:presLayoutVars>
      </dgm:prSet>
      <dgm:spPr/>
    </dgm:pt>
    <dgm:pt modelId="{2C25D527-10D3-4A28-A94F-CE6BD41B2959}" type="pres">
      <dgm:prSet presAssocID="{4D5B9B05-A9E4-4A0F-B74B-D5CEDE56048E}" presName="descendantText" presStyleLbl="alignAcc1" presStyleIdx="4" presStyleCnt="5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3D8FDB28-FC7F-4022-95BB-5C8146443165}" srcId="{F91333B1-0899-476D-9AF4-229E5200624F}" destId="{812F5E7A-9FA7-45C0-9070-EAC6269B8A33}" srcOrd="1" destOrd="0" parTransId="{7F967FF4-5E0C-423B-9A32-FD27110873A3}" sibTransId="{6D82EB74-B6F5-4D20-9AC0-AB2026484FEF}"/>
    <dgm:cxn modelId="{78040891-E118-4428-BAA9-B5C7CA3057A8}" srcId="{812F5E7A-9FA7-45C0-9070-EAC6269B8A33}" destId="{A340A474-7E23-4537-BB7D-D4C9943B3184}" srcOrd="0" destOrd="0" parTransId="{A408A9D9-6DAD-4E1F-A52D-7405A9DA2D9E}" sibTransId="{09730CF8-C555-4BBB-B97B-468BD658F77F}"/>
    <dgm:cxn modelId="{3C54AA29-D0AA-43BC-B3D8-A4E499060310}" srcId="{F91333B1-0899-476D-9AF4-229E5200624F}" destId="{1617161E-7232-432A-A18F-053FBCEEADC4}" srcOrd="2" destOrd="0" parTransId="{663916E7-2F1E-486C-AC81-C5EE967F08F2}" sibTransId="{D3C100D3-6107-4431-BE5B-F10B5FD164F0}"/>
    <dgm:cxn modelId="{35AA9182-97A3-4E21-AC33-86D9CBA2046B}" type="presOf" srcId="{A340A474-7E23-4537-BB7D-D4C9943B3184}" destId="{E329D341-FA44-4DC1-85A3-3357077EF17F}" srcOrd="0" destOrd="0" presId="urn:microsoft.com/office/officeart/2005/8/layout/chevron2"/>
    <dgm:cxn modelId="{2A707324-7D21-455D-82D4-1426384B3A3C}" type="presOf" srcId="{4D5B9B05-A9E4-4A0F-B74B-D5CEDE56048E}" destId="{1BBA55E8-F803-4076-9018-BC0A58A9CF7D}" srcOrd="0" destOrd="0" presId="urn:microsoft.com/office/officeart/2005/8/layout/chevron2"/>
    <dgm:cxn modelId="{9D52BD49-A2E0-4EFB-8FD0-436462F99005}" type="presOf" srcId="{812F5E7A-9FA7-45C0-9070-EAC6269B8A33}" destId="{DDD90399-E844-4035-BFE5-DDA90C3987CA}" srcOrd="0" destOrd="0" presId="urn:microsoft.com/office/officeart/2005/8/layout/chevron2"/>
    <dgm:cxn modelId="{3F99F6EB-C57B-406D-ADB5-BE8C3D78337E}" type="presOf" srcId="{6CAC9C8E-5FCE-4F16-A707-98F920E5BC53}" destId="{B1BCA6D8-D784-47F5-AC4C-E5A0B1FFFBDE}" srcOrd="0" destOrd="0" presId="urn:microsoft.com/office/officeart/2005/8/layout/chevron2"/>
    <dgm:cxn modelId="{9D86D064-90B1-4CF4-B2F9-4570563AF679}" type="presOf" srcId="{5A4965B7-5C22-4278-B9C8-3A3B6D20302B}" destId="{A6DC82FF-248A-4822-BEBD-DBAC968A4477}" srcOrd="0" destOrd="0" presId="urn:microsoft.com/office/officeart/2005/8/layout/chevron2"/>
    <dgm:cxn modelId="{7B6BB7B3-5677-4E11-BF6A-BF745C482B1C}" srcId="{049BE1B3-31FF-4D89-997C-571EFCCEB6AD}" destId="{6551ABCA-37F7-4852-87EA-4BE36F38C9DE}" srcOrd="0" destOrd="0" parTransId="{3EA92A46-8930-4714-B6ED-81EB1F61237D}" sibTransId="{D6FE1263-103C-4885-9F88-7D3FA52CBE56}"/>
    <dgm:cxn modelId="{5C37FE92-D1F3-49F2-BD8A-DFAEDC18BC27}" srcId="{F91333B1-0899-476D-9AF4-229E5200624F}" destId="{4D5B9B05-A9E4-4A0F-B74B-D5CEDE56048E}" srcOrd="4" destOrd="0" parTransId="{E438A4E7-FC73-41DB-AE38-9C317C5504D7}" sibTransId="{76719EF1-1BC5-44C0-BB67-E9E4AAA3C2FF}"/>
    <dgm:cxn modelId="{D39837E8-A3DB-48BA-A6DC-A4D116C733F4}" srcId="{F91333B1-0899-476D-9AF4-229E5200624F}" destId="{049BE1B3-31FF-4D89-997C-571EFCCEB6AD}" srcOrd="3" destOrd="0" parTransId="{720865D7-4D0E-4C6A-B34F-73BB99E89ED1}" sibTransId="{B2100032-E4D7-410E-AD00-72872454720B}"/>
    <dgm:cxn modelId="{B783C860-631C-445D-8B77-62734B9C03F0}" srcId="{1617161E-7232-432A-A18F-053FBCEEADC4}" destId="{5A4965B7-5C22-4278-B9C8-3A3B6D20302B}" srcOrd="0" destOrd="0" parTransId="{0522CCCF-0C88-48D2-BDF4-D08C06DBB7A8}" sibTransId="{1E6CB98B-F130-47A7-84C4-12439C275F2D}"/>
    <dgm:cxn modelId="{6943C455-0F9E-46BB-8A5A-0999C8FB8DA9}" type="presOf" srcId="{038DA181-1DCA-4A06-9C60-5A94554C4E61}" destId="{8526DE79-4674-48EC-960E-B0EC64208EDC}" srcOrd="0" destOrd="0" presId="urn:microsoft.com/office/officeart/2005/8/layout/chevron2"/>
    <dgm:cxn modelId="{EEBD6DDD-BDB8-4A6D-A6E0-00830698CD96}" srcId="{6CAC9C8E-5FCE-4F16-A707-98F920E5BC53}" destId="{038DA181-1DCA-4A06-9C60-5A94554C4E61}" srcOrd="0" destOrd="0" parTransId="{AB6A1E6A-5F37-4406-B717-8478D82427A8}" sibTransId="{2F2EA9FC-1835-406F-BB91-2B3AA79724C0}"/>
    <dgm:cxn modelId="{83A7CC8C-D6F5-415D-B675-72FC74C11247}" type="presOf" srcId="{1617161E-7232-432A-A18F-053FBCEEADC4}" destId="{0F54C556-C88F-4D84-8794-AC023474EBDB}" srcOrd="0" destOrd="0" presId="urn:microsoft.com/office/officeart/2005/8/layout/chevron2"/>
    <dgm:cxn modelId="{F9781A1C-44E2-415F-A7F6-7B46E9372F57}" type="presOf" srcId="{6551ABCA-37F7-4852-87EA-4BE36F38C9DE}" destId="{D4243FD9-5FD6-4841-9D62-2EC802F27F5B}" srcOrd="0" destOrd="0" presId="urn:microsoft.com/office/officeart/2005/8/layout/chevron2"/>
    <dgm:cxn modelId="{7E15E318-2858-425A-BB87-B3A903419861}" type="presOf" srcId="{F91333B1-0899-476D-9AF4-229E5200624F}" destId="{A5F95988-4380-4D39-B6F7-5469309751CA}" srcOrd="0" destOrd="0" presId="urn:microsoft.com/office/officeart/2005/8/layout/chevron2"/>
    <dgm:cxn modelId="{5B1AEAB1-EF3C-4366-88E4-C00A8550B01E}" type="presOf" srcId="{049BE1B3-31FF-4D89-997C-571EFCCEB6AD}" destId="{EC9EF4C5-E302-40AF-8509-9D696053DC43}" srcOrd="0" destOrd="0" presId="urn:microsoft.com/office/officeart/2005/8/layout/chevron2"/>
    <dgm:cxn modelId="{433BB303-AC20-4AE0-826D-1E76C648A2E2}" srcId="{4D5B9B05-A9E4-4A0F-B74B-D5CEDE56048E}" destId="{E894BD28-9868-4A4B-A008-05F9CBD2CBDA}" srcOrd="0" destOrd="0" parTransId="{DEEF202F-94E3-4CCC-8683-B3695D6DE8D6}" sibTransId="{D1CD1E82-1B1B-423A-8D0F-2DE655A7AEE3}"/>
    <dgm:cxn modelId="{8F8EB205-06C0-430C-8EEE-6FF81543F514}" type="presOf" srcId="{E894BD28-9868-4A4B-A008-05F9CBD2CBDA}" destId="{2C25D527-10D3-4A28-A94F-CE6BD41B2959}" srcOrd="0" destOrd="0" presId="urn:microsoft.com/office/officeart/2005/8/layout/chevron2"/>
    <dgm:cxn modelId="{343EDAC9-001E-4CEE-8373-C6BC87A541C7}" srcId="{F91333B1-0899-476D-9AF4-229E5200624F}" destId="{6CAC9C8E-5FCE-4F16-A707-98F920E5BC53}" srcOrd="0" destOrd="0" parTransId="{8384322B-07E2-4212-B53A-146318C8C57B}" sibTransId="{419D3620-CFC0-462A-9201-4C865967CA75}"/>
    <dgm:cxn modelId="{CB10C41D-FC40-4F49-952C-116DE2B4B3EE}" type="presParOf" srcId="{A5F95988-4380-4D39-B6F7-5469309751CA}" destId="{8DEBED0A-6A87-4154-A578-FCBC865362A3}" srcOrd="0" destOrd="0" presId="urn:microsoft.com/office/officeart/2005/8/layout/chevron2"/>
    <dgm:cxn modelId="{5EAEE683-C0A4-4AEA-8ED8-BDF797599E9F}" type="presParOf" srcId="{8DEBED0A-6A87-4154-A578-FCBC865362A3}" destId="{B1BCA6D8-D784-47F5-AC4C-E5A0B1FFFBDE}" srcOrd="0" destOrd="0" presId="urn:microsoft.com/office/officeart/2005/8/layout/chevron2"/>
    <dgm:cxn modelId="{02731F5E-49A1-4D91-B87B-6420D8907A24}" type="presParOf" srcId="{8DEBED0A-6A87-4154-A578-FCBC865362A3}" destId="{8526DE79-4674-48EC-960E-B0EC64208EDC}" srcOrd="1" destOrd="0" presId="urn:microsoft.com/office/officeart/2005/8/layout/chevron2"/>
    <dgm:cxn modelId="{7B4EF86E-486F-42F0-A3AC-5ECFD7604BFD}" type="presParOf" srcId="{A5F95988-4380-4D39-B6F7-5469309751CA}" destId="{58808260-B252-41FB-AA1D-2C66BCF7D1B3}" srcOrd="1" destOrd="0" presId="urn:microsoft.com/office/officeart/2005/8/layout/chevron2"/>
    <dgm:cxn modelId="{BB13A87D-C454-4663-8568-9DA3826889B3}" type="presParOf" srcId="{A5F95988-4380-4D39-B6F7-5469309751CA}" destId="{A024765C-DF45-4C72-A713-266CE510DB04}" srcOrd="2" destOrd="0" presId="urn:microsoft.com/office/officeart/2005/8/layout/chevron2"/>
    <dgm:cxn modelId="{D0118E5F-E3F8-4763-9828-28E63BBCFF42}" type="presParOf" srcId="{A024765C-DF45-4C72-A713-266CE510DB04}" destId="{DDD90399-E844-4035-BFE5-DDA90C3987CA}" srcOrd="0" destOrd="0" presId="urn:microsoft.com/office/officeart/2005/8/layout/chevron2"/>
    <dgm:cxn modelId="{091D805F-B9DC-409A-A730-6103EB542574}" type="presParOf" srcId="{A024765C-DF45-4C72-A713-266CE510DB04}" destId="{E329D341-FA44-4DC1-85A3-3357077EF17F}" srcOrd="1" destOrd="0" presId="urn:microsoft.com/office/officeart/2005/8/layout/chevron2"/>
    <dgm:cxn modelId="{32E4D588-2F98-4078-97DC-F6AF351F1E58}" type="presParOf" srcId="{A5F95988-4380-4D39-B6F7-5469309751CA}" destId="{3350A659-013E-48B3-AEFB-8EAE0770128F}" srcOrd="3" destOrd="0" presId="urn:microsoft.com/office/officeart/2005/8/layout/chevron2"/>
    <dgm:cxn modelId="{C5193AC3-70FC-4640-9587-20E345B3FC69}" type="presParOf" srcId="{A5F95988-4380-4D39-B6F7-5469309751CA}" destId="{4BD9BBAB-AD33-4454-B7FA-2C55BD1F34A2}" srcOrd="4" destOrd="0" presId="urn:microsoft.com/office/officeart/2005/8/layout/chevron2"/>
    <dgm:cxn modelId="{A9A7C057-4801-4D42-B901-E8A04380EDC8}" type="presParOf" srcId="{4BD9BBAB-AD33-4454-B7FA-2C55BD1F34A2}" destId="{0F54C556-C88F-4D84-8794-AC023474EBDB}" srcOrd="0" destOrd="0" presId="urn:microsoft.com/office/officeart/2005/8/layout/chevron2"/>
    <dgm:cxn modelId="{9C51EF53-8123-4E1B-BF14-49C709F706F5}" type="presParOf" srcId="{4BD9BBAB-AD33-4454-B7FA-2C55BD1F34A2}" destId="{A6DC82FF-248A-4822-BEBD-DBAC968A4477}" srcOrd="1" destOrd="0" presId="urn:microsoft.com/office/officeart/2005/8/layout/chevron2"/>
    <dgm:cxn modelId="{8599925B-5646-4556-B86C-801331FAA9DB}" type="presParOf" srcId="{A5F95988-4380-4D39-B6F7-5469309751CA}" destId="{9571D7C7-D1DD-40DE-A43D-004B66477F97}" srcOrd="5" destOrd="0" presId="urn:microsoft.com/office/officeart/2005/8/layout/chevron2"/>
    <dgm:cxn modelId="{94999920-D523-43D5-A9EA-AEAC3FEC206D}" type="presParOf" srcId="{A5F95988-4380-4D39-B6F7-5469309751CA}" destId="{42D461A2-9AEF-4D5D-8E79-B3BBC9B21B31}" srcOrd="6" destOrd="0" presId="urn:microsoft.com/office/officeart/2005/8/layout/chevron2"/>
    <dgm:cxn modelId="{654B80F2-A8E0-4EE0-8BEB-5F903197CE37}" type="presParOf" srcId="{42D461A2-9AEF-4D5D-8E79-B3BBC9B21B31}" destId="{EC9EF4C5-E302-40AF-8509-9D696053DC43}" srcOrd="0" destOrd="0" presId="urn:microsoft.com/office/officeart/2005/8/layout/chevron2"/>
    <dgm:cxn modelId="{368AFBAE-6983-40AD-9827-1A808B81D08F}" type="presParOf" srcId="{42D461A2-9AEF-4D5D-8E79-B3BBC9B21B31}" destId="{D4243FD9-5FD6-4841-9D62-2EC802F27F5B}" srcOrd="1" destOrd="0" presId="urn:microsoft.com/office/officeart/2005/8/layout/chevron2"/>
    <dgm:cxn modelId="{67395896-0541-4122-8732-37C0F5CA24DF}" type="presParOf" srcId="{A5F95988-4380-4D39-B6F7-5469309751CA}" destId="{7464E612-D7F4-4A68-9C23-F2118CE6D759}" srcOrd="7" destOrd="0" presId="urn:microsoft.com/office/officeart/2005/8/layout/chevron2"/>
    <dgm:cxn modelId="{8DF9E170-879B-4A73-92B5-AD987DB5CE0C}" type="presParOf" srcId="{A5F95988-4380-4D39-B6F7-5469309751CA}" destId="{521DBCC1-0FF2-43CA-B77D-22B53C611B46}" srcOrd="8" destOrd="0" presId="urn:microsoft.com/office/officeart/2005/8/layout/chevron2"/>
    <dgm:cxn modelId="{3A23540F-448D-47E0-BD55-331748B17D67}" type="presParOf" srcId="{521DBCC1-0FF2-43CA-B77D-22B53C611B46}" destId="{1BBA55E8-F803-4076-9018-BC0A58A9CF7D}" srcOrd="0" destOrd="0" presId="urn:microsoft.com/office/officeart/2005/8/layout/chevron2"/>
    <dgm:cxn modelId="{E9692D8B-E1B8-4E6E-BCBE-F946315482FB}" type="presParOf" srcId="{521DBCC1-0FF2-43CA-B77D-22B53C611B46}" destId="{2C25D527-10D3-4A28-A94F-CE6BD41B2959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1BCA6D8-D784-47F5-AC4C-E5A0B1FFFBDE}">
      <dsp:nvSpPr>
        <dsp:cNvPr id="0" name=""/>
        <dsp:cNvSpPr/>
      </dsp:nvSpPr>
      <dsp:spPr>
        <a:xfrm rot="5400000">
          <a:off x="-268458" y="272655"/>
          <a:ext cx="1789720" cy="1252804"/>
        </a:xfrm>
        <a:prstGeom prst="chevron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500" kern="1200"/>
            <a:t>1</a:t>
          </a:r>
        </a:p>
      </dsp:txBody>
      <dsp:txXfrm rot="-5400000">
        <a:off x="0" y="630599"/>
        <a:ext cx="1252804" cy="536916"/>
      </dsp:txXfrm>
    </dsp:sp>
    <dsp:sp modelId="{8526DE79-4674-48EC-960E-B0EC64208EDC}">
      <dsp:nvSpPr>
        <dsp:cNvPr id="0" name=""/>
        <dsp:cNvSpPr/>
      </dsp:nvSpPr>
      <dsp:spPr>
        <a:xfrm rot="5400000">
          <a:off x="3457543" y="-2200541"/>
          <a:ext cx="1163318" cy="55727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8016" tIns="11430" rIns="11430" bIns="11430" numCol="1" spcCol="1270" anchor="t" anchorCtr="0">
          <a:noAutofit/>
        </a:bodyPr>
        <a:lstStyle/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800" kern="1200">
              <a:latin typeface="Corbel" panose="020B0503020204020204" pitchFamily="34" charset="0"/>
            </a:rPr>
            <a:t>Size of organisation</a:t>
          </a:r>
        </a:p>
      </dsp:txBody>
      <dsp:txXfrm rot="-5400000">
        <a:off x="1252805" y="60986"/>
        <a:ext cx="5516006" cy="1049740"/>
      </dsp:txXfrm>
    </dsp:sp>
    <dsp:sp modelId="{DDD90399-E844-4035-BFE5-DDA90C3987CA}">
      <dsp:nvSpPr>
        <dsp:cNvPr id="0" name=""/>
        <dsp:cNvSpPr/>
      </dsp:nvSpPr>
      <dsp:spPr>
        <a:xfrm rot="5400000">
          <a:off x="-268458" y="1945326"/>
          <a:ext cx="1789720" cy="1252804"/>
        </a:xfrm>
        <a:prstGeom prst="chevron">
          <a:avLst/>
        </a:prstGeom>
        <a:gradFill rotWithShape="0">
          <a:gsLst>
            <a:gs pos="0">
              <a:schemeClr val="accent5">
                <a:hueOff val="-2483469"/>
                <a:satOff val="9953"/>
                <a:lumOff val="2157"/>
                <a:alphaOff val="0"/>
                <a:tint val="50000"/>
                <a:satMod val="300000"/>
              </a:schemeClr>
            </a:gs>
            <a:gs pos="35000">
              <a:schemeClr val="accent5">
                <a:hueOff val="-2483469"/>
                <a:satOff val="9953"/>
                <a:lumOff val="2157"/>
                <a:alphaOff val="0"/>
                <a:tint val="37000"/>
                <a:satMod val="300000"/>
              </a:schemeClr>
            </a:gs>
            <a:gs pos="100000">
              <a:schemeClr val="accent5">
                <a:hueOff val="-2483469"/>
                <a:satOff val="9953"/>
                <a:lumOff val="2157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hueOff val="-2483469"/>
              <a:satOff val="9953"/>
              <a:lumOff val="2157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500" kern="1200"/>
            <a:t>2</a:t>
          </a:r>
        </a:p>
      </dsp:txBody>
      <dsp:txXfrm rot="-5400000">
        <a:off x="0" y="2303270"/>
        <a:ext cx="1252804" cy="536916"/>
      </dsp:txXfrm>
    </dsp:sp>
    <dsp:sp modelId="{E329D341-FA44-4DC1-85A3-3357077EF17F}">
      <dsp:nvSpPr>
        <dsp:cNvPr id="0" name=""/>
        <dsp:cNvSpPr/>
      </dsp:nvSpPr>
      <dsp:spPr>
        <a:xfrm rot="5400000">
          <a:off x="3457543" y="-527870"/>
          <a:ext cx="1163318" cy="55727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-2483469"/>
              <a:satOff val="9953"/>
              <a:lumOff val="2157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8016" tIns="11430" rIns="11430" bIns="11430" numCol="1" spcCol="1270" anchor="t" anchorCtr="0">
          <a:noAutofit/>
        </a:bodyPr>
        <a:lstStyle/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800" kern="1200">
              <a:latin typeface="Corbel" panose="020B0503020204020204" pitchFamily="34" charset="0"/>
            </a:rPr>
            <a:t>The advertising licence to do business</a:t>
          </a:r>
        </a:p>
      </dsp:txBody>
      <dsp:txXfrm rot="-5400000">
        <a:off x="1252805" y="1733657"/>
        <a:ext cx="5516006" cy="1049740"/>
      </dsp:txXfrm>
    </dsp:sp>
    <dsp:sp modelId="{0F54C556-C88F-4D84-8794-AC023474EBDB}">
      <dsp:nvSpPr>
        <dsp:cNvPr id="0" name=""/>
        <dsp:cNvSpPr/>
      </dsp:nvSpPr>
      <dsp:spPr>
        <a:xfrm rot="5400000">
          <a:off x="-268458" y="3617997"/>
          <a:ext cx="1789720" cy="1252804"/>
        </a:xfrm>
        <a:prstGeom prst="chevron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tint val="50000"/>
                <a:satMod val="300000"/>
              </a:schemeClr>
            </a:gs>
            <a:gs pos="35000">
              <a:schemeClr val="accent5">
                <a:hueOff val="-4966938"/>
                <a:satOff val="19906"/>
                <a:lumOff val="4314"/>
                <a:alphaOff val="0"/>
                <a:tint val="37000"/>
                <a:satMod val="30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hueOff val="-4966938"/>
              <a:satOff val="19906"/>
              <a:lumOff val="4314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500" kern="1200"/>
            <a:t>3</a:t>
          </a:r>
        </a:p>
      </dsp:txBody>
      <dsp:txXfrm rot="-5400000">
        <a:off x="0" y="3975941"/>
        <a:ext cx="1252804" cy="536916"/>
      </dsp:txXfrm>
    </dsp:sp>
    <dsp:sp modelId="{A6DC82FF-248A-4822-BEBD-DBAC968A4477}">
      <dsp:nvSpPr>
        <dsp:cNvPr id="0" name=""/>
        <dsp:cNvSpPr/>
      </dsp:nvSpPr>
      <dsp:spPr>
        <a:xfrm rot="5400000">
          <a:off x="3457543" y="1144801"/>
          <a:ext cx="1163318" cy="55727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-4966938"/>
              <a:satOff val="19906"/>
              <a:lumOff val="4314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8016" tIns="11430" rIns="11430" bIns="11430" numCol="1" spcCol="1270" anchor="t" anchorCtr="0">
          <a:noAutofit/>
        </a:bodyPr>
        <a:lstStyle/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800" kern="1200">
              <a:latin typeface="Corbel" panose="020B0503020204020204" pitchFamily="34" charset="0"/>
            </a:rPr>
            <a:t>Sourcing mass media news</a:t>
          </a:r>
        </a:p>
      </dsp:txBody>
      <dsp:txXfrm rot="-5400000">
        <a:off x="1252805" y="3406329"/>
        <a:ext cx="5516006" cy="1049740"/>
      </dsp:txXfrm>
    </dsp:sp>
    <dsp:sp modelId="{EC9EF4C5-E302-40AF-8509-9D696053DC43}">
      <dsp:nvSpPr>
        <dsp:cNvPr id="0" name=""/>
        <dsp:cNvSpPr/>
      </dsp:nvSpPr>
      <dsp:spPr>
        <a:xfrm rot="5400000">
          <a:off x="-268458" y="5290668"/>
          <a:ext cx="1789720" cy="1252804"/>
        </a:xfrm>
        <a:prstGeom prst="chevron">
          <a:avLst/>
        </a:prstGeom>
        <a:gradFill rotWithShape="0">
          <a:gsLst>
            <a:gs pos="0">
              <a:schemeClr val="accent5">
                <a:hueOff val="-7450407"/>
                <a:satOff val="29858"/>
                <a:lumOff val="6471"/>
                <a:alphaOff val="0"/>
                <a:tint val="50000"/>
                <a:satMod val="300000"/>
              </a:schemeClr>
            </a:gs>
            <a:gs pos="35000">
              <a:schemeClr val="accent5">
                <a:hueOff val="-7450407"/>
                <a:satOff val="29858"/>
                <a:lumOff val="6471"/>
                <a:alphaOff val="0"/>
                <a:tint val="37000"/>
                <a:satMod val="300000"/>
              </a:schemeClr>
            </a:gs>
            <a:gs pos="100000">
              <a:schemeClr val="accent5">
                <a:hueOff val="-7450407"/>
                <a:satOff val="29858"/>
                <a:lumOff val="6471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hueOff val="-7450407"/>
              <a:satOff val="29858"/>
              <a:lumOff val="6471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500" kern="1200"/>
            <a:t>4</a:t>
          </a:r>
        </a:p>
      </dsp:txBody>
      <dsp:txXfrm rot="-5400000">
        <a:off x="0" y="5648612"/>
        <a:ext cx="1252804" cy="536916"/>
      </dsp:txXfrm>
    </dsp:sp>
    <dsp:sp modelId="{D4243FD9-5FD6-4841-9D62-2EC802F27F5B}">
      <dsp:nvSpPr>
        <dsp:cNvPr id="0" name=""/>
        <dsp:cNvSpPr/>
      </dsp:nvSpPr>
      <dsp:spPr>
        <a:xfrm rot="5400000">
          <a:off x="3457543" y="2817472"/>
          <a:ext cx="1163318" cy="55727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-7450407"/>
              <a:satOff val="29858"/>
              <a:lumOff val="6471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8016" tIns="11430" rIns="11430" bIns="11430" numCol="1" spcCol="1270" anchor="t" anchorCtr="0">
          <a:noAutofit/>
        </a:bodyPr>
        <a:lstStyle/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800" kern="1200">
              <a:latin typeface="Corbel" panose="020B0503020204020204" pitchFamily="34" charset="0"/>
            </a:rPr>
            <a:t>FLAK</a:t>
          </a:r>
        </a:p>
      </dsp:txBody>
      <dsp:txXfrm rot="-5400000">
        <a:off x="1252805" y="5079000"/>
        <a:ext cx="5516006" cy="1049740"/>
      </dsp:txXfrm>
    </dsp:sp>
    <dsp:sp modelId="{1BBA55E8-F803-4076-9018-BC0A58A9CF7D}">
      <dsp:nvSpPr>
        <dsp:cNvPr id="0" name=""/>
        <dsp:cNvSpPr/>
      </dsp:nvSpPr>
      <dsp:spPr>
        <a:xfrm rot="5400000">
          <a:off x="-268458" y="6963340"/>
          <a:ext cx="1789720" cy="1252804"/>
        </a:xfrm>
        <a:prstGeom prst="chevron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3500" kern="1200"/>
            <a:t>5</a:t>
          </a:r>
        </a:p>
      </dsp:txBody>
      <dsp:txXfrm rot="-5400000">
        <a:off x="0" y="7321284"/>
        <a:ext cx="1252804" cy="536916"/>
      </dsp:txXfrm>
    </dsp:sp>
    <dsp:sp modelId="{2C25D527-10D3-4A28-A94F-CE6BD41B2959}">
      <dsp:nvSpPr>
        <dsp:cNvPr id="0" name=""/>
        <dsp:cNvSpPr/>
      </dsp:nvSpPr>
      <dsp:spPr>
        <a:xfrm rot="5400000">
          <a:off x="3457543" y="4490143"/>
          <a:ext cx="1163318" cy="55727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8016" tIns="11430" rIns="11430" bIns="11430" numCol="1" spcCol="1270" anchor="t" anchorCtr="0">
          <a:noAutofit/>
        </a:bodyPr>
        <a:lstStyle/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800" kern="1200">
              <a:latin typeface="Corbel" panose="020B0503020204020204" pitchFamily="34" charset="0"/>
            </a:rPr>
            <a:t>Fear of the other</a:t>
          </a:r>
        </a:p>
      </dsp:txBody>
      <dsp:txXfrm rot="-5400000">
        <a:off x="1252805" y="6751671"/>
        <a:ext cx="5516006" cy="10497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1C811924</Template>
  <TotalTime>15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Gordonstoun School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Georgina Black</dc:creator>
  <cp:lastModifiedBy>Georgina Black</cp:lastModifiedBy>
  <cp:revision>1</cp:revision>
  <cp:lastPrinted>2017-11-06T09:06:00Z</cp:lastPrinted>
  <dcterms:created xsi:type="dcterms:W3CDTF">2017-11-06T08:54:00Z</dcterms:created>
  <dcterms:modified xsi:type="dcterms:W3CDTF">2017-11-06T09:09:00Z</dcterms:modified>
</cp:coreProperties>
</file>